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A5D4D" w14:textId="77777777" w:rsidR="00F43523" w:rsidRDefault="00F43523" w:rsidP="00E83BF3"/>
    <w:p w14:paraId="499A302F" w14:textId="77777777" w:rsidR="00E83BF3" w:rsidRDefault="00E83BF3" w:rsidP="00E83B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821177" w:rsidRPr="00785FCD" w14:paraId="7D0CB4C9" w14:textId="77777777" w:rsidTr="00785FCD">
        <w:tc>
          <w:tcPr>
            <w:tcW w:w="9921" w:type="dxa"/>
            <w:shd w:val="clear" w:color="auto" w:fill="auto"/>
          </w:tcPr>
          <w:p w14:paraId="3B37536A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Ön yazı, özgeçmişinizi tamamlayan ve sizi işveren adayınıza anlatmaya yarayan bir araçtır. Nasıl ki en iyi özgeçmiş, sizi iş görüşmesine davet ettiren özgeçmiş ise; en iyi ön yazı için de aynı kural geçerlidir denilebilir.</w:t>
            </w:r>
          </w:p>
          <w:p w14:paraId="5487E944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Aşağıdaki örnekte ilk cümlede Ad/Soyad bilgilerinizi verdikten sonra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şeklinde belirtilen alanlara sizinle alakalı olarak doğru bilgileri girerek ön yazınızı hazır hale getirebilirsiniz. Yazı üzerinde fazla gördüğünüz alanları silebilir veya eksik gördüğünüz alanlarda eklemeler yapabilirsiniz.</w:t>
            </w:r>
          </w:p>
        </w:tc>
      </w:tr>
      <w:tr w:rsidR="00821177" w:rsidRPr="00785FCD" w14:paraId="05D42C08" w14:textId="77777777" w:rsidTr="00785FCD">
        <w:tc>
          <w:tcPr>
            <w:tcW w:w="9921" w:type="dxa"/>
            <w:shd w:val="clear" w:color="auto" w:fill="auto"/>
          </w:tcPr>
          <w:p w14:paraId="6B80701D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Sayın Yetkili;</w:t>
            </w:r>
          </w:p>
          <w:p w14:paraId="3959F45C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4B002F95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Ben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Ad/Soyad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. Yüksek İhtisas Üniversitesi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Programı son sınıf öğrencisiyim ve bu Haziran ayında mezun olacağım.</w:t>
            </w:r>
          </w:p>
          <w:p w14:paraId="612E4FE1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48BB4208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Düzenli, planlı, güler yüzlü, dış görünüşüne özen gösteren, diksiyonu düzgün, takım çalışmasına yatkın, azimli, öğrenmeye ve gelişmeye açık biriyim.</w:t>
            </w:r>
          </w:p>
          <w:p w14:paraId="52E0F7D5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1B9098CC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Eğitimim süresince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Hastanesi’nde 20 iş günü yaz stajında bulundum. İçinde bulunduğumuz 4. öğretim dönemi itibari ile de Ankara </w:t>
            </w:r>
            <w:r w:rsidR="00F67553"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="00F67553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Hastanesi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’nde haftanın 3 günü saha uygulama çalışmasına gitmekteyim. (Eğer fiili olarak bir işte çalıştıysanız bunu da belirtmelisiniz)</w:t>
            </w:r>
          </w:p>
          <w:p w14:paraId="15428B9A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34F23CFB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Öğrenim gördüğüm süreçte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Topluluğunda aktif üye olarak faaliyetlere katıldım. Ayrıca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,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,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kurslarına katıldım. </w:t>
            </w:r>
          </w:p>
          <w:p w14:paraId="4C1A3F33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25F77573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Eğitim hayatımdan sonrasında kendimi geliştirebileceğim, hasta ve hasta yakınları için ve fayda üretebileceğim bir kurumda çalışmayı arzu etmekteyim.</w:t>
            </w:r>
          </w:p>
          <w:p w14:paraId="2161822A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34CB4061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Tarafınızca uygun görülmesi halinde özgeçmişimi ve yetkinliklerimi yüz yüze aktarmaktan memnuniyet duyarım.</w:t>
            </w:r>
          </w:p>
          <w:p w14:paraId="747188C6" w14:textId="77777777" w:rsidR="00821177" w:rsidRPr="00785FCD" w:rsidRDefault="00821177" w:rsidP="00785FCD">
            <w:pPr>
              <w:spacing w:after="160"/>
              <w:jc w:val="right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42991555" w14:textId="77777777" w:rsidR="00821177" w:rsidRPr="00785FCD" w:rsidRDefault="00821177" w:rsidP="00785FCD">
            <w:pPr>
              <w:spacing w:after="160"/>
              <w:jc w:val="right"/>
              <w:rPr>
                <w:rFonts w:ascii="Calibri" w:hAnsi="Calibri"/>
                <w:sz w:val="28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Saygılarımla</w:t>
            </w:r>
          </w:p>
        </w:tc>
      </w:tr>
    </w:tbl>
    <w:p w14:paraId="37A9F3B1" w14:textId="77777777" w:rsidR="00E83BF3" w:rsidRPr="009D2644" w:rsidRDefault="00E83BF3" w:rsidP="009D2644">
      <w:pPr>
        <w:rPr>
          <w:rFonts w:ascii="Calibri" w:hAnsi="Calibri"/>
          <w:sz w:val="24"/>
        </w:rPr>
      </w:pPr>
    </w:p>
    <w:sectPr w:rsidR="00E83BF3" w:rsidRPr="009D2644" w:rsidSect="00AC25E2">
      <w:headerReference w:type="default" r:id="rId7"/>
      <w:footerReference w:type="default" r:id="rId8"/>
      <w:pgSz w:w="11907" w:h="16839"/>
      <w:pgMar w:top="1418" w:right="70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E6AEE" w14:textId="77777777" w:rsidR="005C49D0" w:rsidRDefault="005C49D0" w:rsidP="00152AF1">
      <w:r>
        <w:separator/>
      </w:r>
    </w:p>
  </w:endnote>
  <w:endnote w:type="continuationSeparator" w:id="0">
    <w:p w14:paraId="0B3F70B4" w14:textId="77777777" w:rsidR="005C49D0" w:rsidRDefault="005C49D0" w:rsidP="0015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E28C" w14:textId="77777777" w:rsidR="009D2644" w:rsidRDefault="009D2644" w:rsidP="009D2644">
    <w:pPr>
      <w:pStyle w:val="Footer"/>
      <w:rPr>
        <w:b/>
        <w:sz w:val="20"/>
        <w:lang w:val="tr-TR"/>
      </w:rPr>
    </w:pPr>
    <w:r>
      <w:rPr>
        <w:b/>
        <w:sz w:val="20"/>
        <w:lang w:val="tr-TR"/>
      </w:rPr>
      <w:t>Hazırlayan: Dr. Öğr. Üyesi Alişan BALTACI</w:t>
    </w:r>
  </w:p>
  <w:p w14:paraId="09BFE2A3" w14:textId="77777777" w:rsidR="009D2644" w:rsidRPr="009D2644" w:rsidRDefault="009D2644" w:rsidP="009D2644">
    <w:pPr>
      <w:pStyle w:val="Footer"/>
      <w:rPr>
        <w:b/>
        <w:sz w:val="20"/>
        <w:lang w:val="tr-TR"/>
      </w:rPr>
    </w:pPr>
  </w:p>
  <w:p w14:paraId="21664F86" w14:textId="77777777" w:rsidR="00506EBC" w:rsidRPr="00506EBC" w:rsidRDefault="00506EBC" w:rsidP="00506EBC">
    <w:pPr>
      <w:pStyle w:val="Footer"/>
      <w:jc w:val="center"/>
      <w:rPr>
        <w:b/>
        <w:sz w:val="20"/>
      </w:rPr>
    </w:pPr>
    <w:r w:rsidRPr="00506EBC">
      <w:rPr>
        <w:b/>
        <w:sz w:val="20"/>
      </w:rPr>
      <w:t>Sağlık Hizmetleri Meslek Yüksekokulu Müdürlüğü</w:t>
    </w:r>
  </w:p>
  <w:p w14:paraId="6D058605" w14:textId="77777777" w:rsidR="00506EBC" w:rsidRPr="00506EBC" w:rsidRDefault="00506EBC" w:rsidP="00506EBC">
    <w:pPr>
      <w:pStyle w:val="Footer"/>
      <w:jc w:val="center"/>
      <w:rPr>
        <w:sz w:val="20"/>
      </w:rPr>
    </w:pPr>
    <w:r w:rsidRPr="00506EBC">
      <w:rPr>
        <w:sz w:val="20"/>
      </w:rPr>
      <w:t>Adres: Karakaya Mahallesi Bağlum Bulvarı No:1 06291 Keçiören Ankara</w:t>
    </w:r>
  </w:p>
  <w:p w14:paraId="07F34C74" w14:textId="77777777" w:rsidR="00506EBC" w:rsidRPr="00506EBC" w:rsidRDefault="00506EBC" w:rsidP="00506EBC">
    <w:pPr>
      <w:pStyle w:val="Footer"/>
      <w:jc w:val="center"/>
      <w:rPr>
        <w:sz w:val="20"/>
      </w:rPr>
    </w:pPr>
    <w:r w:rsidRPr="00506EBC">
      <w:rPr>
        <w:sz w:val="20"/>
      </w:rPr>
      <w:t>E-Posta: shmyomudurluk@yiu.edu.tr</w:t>
    </w:r>
  </w:p>
  <w:p w14:paraId="1BC8C181" w14:textId="77777777" w:rsidR="00506EBC" w:rsidRPr="00506EBC" w:rsidRDefault="00506EBC" w:rsidP="00506EBC">
    <w:pPr>
      <w:pStyle w:val="Footer"/>
      <w:jc w:val="center"/>
      <w:rPr>
        <w:sz w:val="20"/>
      </w:rPr>
    </w:pPr>
    <w:r w:rsidRPr="00506EBC">
      <w:rPr>
        <w:sz w:val="20"/>
      </w:rPr>
      <w:t>Telefon: +90 312 3297425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34E94" w14:textId="77777777" w:rsidR="005C49D0" w:rsidRDefault="005C49D0" w:rsidP="00152AF1">
      <w:r>
        <w:separator/>
      </w:r>
    </w:p>
  </w:footnote>
  <w:footnote w:type="continuationSeparator" w:id="0">
    <w:p w14:paraId="51AD1443" w14:textId="77777777" w:rsidR="005C49D0" w:rsidRDefault="005C49D0" w:rsidP="00152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25"/>
      <w:gridCol w:w="8621"/>
    </w:tblGrid>
    <w:tr w:rsidR="00F43523" w:rsidRPr="00152AF1" w14:paraId="0639E235" w14:textId="77777777" w:rsidTr="00F43523">
      <w:trPr>
        <w:trHeight w:val="1131"/>
      </w:trPr>
      <w:tc>
        <w:tcPr>
          <w:tcW w:w="1225" w:type="dxa"/>
          <w:shd w:val="clear" w:color="auto" w:fill="auto"/>
          <w:vAlign w:val="center"/>
        </w:tcPr>
        <w:p w14:paraId="6B87907F" w14:textId="2E31F820" w:rsidR="00F43523" w:rsidRPr="00863221" w:rsidRDefault="00C51451" w:rsidP="00F43523">
          <w:pPr>
            <w:pStyle w:val="Header"/>
            <w:jc w:val="center"/>
            <w:rPr>
              <w:rFonts w:ascii="Times New Roman" w:hAnsi="Times New Roman"/>
              <w:lang w:val="tr-TR" w:eastAsia="tr-TR"/>
            </w:rPr>
          </w:pPr>
          <w:r w:rsidRPr="00863221">
            <w:rPr>
              <w:rFonts w:ascii="Times New Roman" w:hAnsi="Times New Roman"/>
              <w:noProof/>
              <w:lang w:val="tr-TR" w:eastAsia="tr-TR"/>
            </w:rPr>
            <w:drawing>
              <wp:inline distT="0" distB="0" distL="0" distR="0" wp14:anchorId="467E6A5D" wp14:editId="6068C3F2">
                <wp:extent cx="590550" cy="704850"/>
                <wp:effectExtent l="0" t="0" r="0" b="0"/>
                <wp:docPr id="1" name="Resim 3" descr="C:\Users\Yonetim1\Desktop\flash\YIU LOGO-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C:\Users\Yonetim1\Desktop\flash\YIU LOGO-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1" w:type="dxa"/>
          <w:tcBorders>
            <w:right w:val="single" w:sz="4" w:space="0" w:color="auto"/>
          </w:tcBorders>
          <w:shd w:val="clear" w:color="auto" w:fill="auto"/>
          <w:vAlign w:val="center"/>
        </w:tcPr>
        <w:p w14:paraId="4ABF3B31" w14:textId="77777777" w:rsidR="00F43523" w:rsidRPr="009D2644" w:rsidRDefault="00F43523" w:rsidP="00F43523">
          <w:pPr>
            <w:pStyle w:val="Header"/>
            <w:jc w:val="center"/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</w:pPr>
          <w:r w:rsidRPr="009D2644"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T.C. YÜKSEK İHTİSAS ÜNİVERSİTESİ</w:t>
          </w:r>
        </w:p>
        <w:p w14:paraId="254EA5BD" w14:textId="77777777" w:rsidR="001F3FF1" w:rsidRPr="009D2644" w:rsidRDefault="001F3FF1" w:rsidP="001F3FF1">
          <w:pPr>
            <w:pStyle w:val="Header"/>
            <w:jc w:val="center"/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</w:pPr>
          <w:r w:rsidRPr="009D2644"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KARİYER PLANLAMA UYGULAMA ve ARAŞTIRMA MERKEZİ</w:t>
          </w:r>
        </w:p>
        <w:p w14:paraId="5538FC74" w14:textId="77777777" w:rsidR="009D2644" w:rsidRPr="00863221" w:rsidRDefault="009D2644" w:rsidP="001F3FF1">
          <w:pPr>
            <w:pStyle w:val="Header"/>
            <w:jc w:val="center"/>
            <w:rPr>
              <w:rFonts w:ascii="Times New Roman" w:hAnsi="Times New Roman" w:cs="Tahoma"/>
              <w:b/>
              <w:sz w:val="28"/>
              <w:lang w:val="tr-TR" w:eastAsia="tr-TR"/>
            </w:rPr>
          </w:pPr>
          <w:r w:rsidRPr="009D2644"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SAĞLIK HİZMETLERİ MESLEK YÜKSEKOKULU BİRİMİ</w:t>
          </w:r>
        </w:p>
      </w:tc>
    </w:tr>
  </w:tbl>
  <w:p w14:paraId="75A7CC97" w14:textId="77777777" w:rsidR="00152AF1" w:rsidRPr="00152AF1" w:rsidRDefault="00152AF1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C2ABC"/>
    <w:multiLevelType w:val="hybridMultilevel"/>
    <w:tmpl w:val="49F815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76D2F"/>
    <w:multiLevelType w:val="hybridMultilevel"/>
    <w:tmpl w:val="F49CB7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93278"/>
    <w:multiLevelType w:val="hybridMultilevel"/>
    <w:tmpl w:val="AECC54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47D01"/>
    <w:multiLevelType w:val="hybridMultilevel"/>
    <w:tmpl w:val="E17ABE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343646">
    <w:abstractNumId w:val="3"/>
  </w:num>
  <w:num w:numId="2" w16cid:durableId="63380548">
    <w:abstractNumId w:val="0"/>
  </w:num>
  <w:num w:numId="3" w16cid:durableId="171727103">
    <w:abstractNumId w:val="1"/>
  </w:num>
  <w:num w:numId="4" w16cid:durableId="2006930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D5F"/>
    <w:rsid w:val="00093C5B"/>
    <w:rsid w:val="000C524E"/>
    <w:rsid w:val="000E276A"/>
    <w:rsid w:val="000E3A3A"/>
    <w:rsid w:val="000F1C5B"/>
    <w:rsid w:val="00131DFE"/>
    <w:rsid w:val="00136E56"/>
    <w:rsid w:val="00142AF5"/>
    <w:rsid w:val="00152AF1"/>
    <w:rsid w:val="00195786"/>
    <w:rsid w:val="001B0366"/>
    <w:rsid w:val="001D3B64"/>
    <w:rsid w:val="001E2A6C"/>
    <w:rsid w:val="001F3FF1"/>
    <w:rsid w:val="00201521"/>
    <w:rsid w:val="00214950"/>
    <w:rsid w:val="00223BB2"/>
    <w:rsid w:val="00262F28"/>
    <w:rsid w:val="00282251"/>
    <w:rsid w:val="0029016A"/>
    <w:rsid w:val="002A6E6C"/>
    <w:rsid w:val="002E486E"/>
    <w:rsid w:val="00332A19"/>
    <w:rsid w:val="00352F3A"/>
    <w:rsid w:val="003573C5"/>
    <w:rsid w:val="003A4629"/>
    <w:rsid w:val="003C27B6"/>
    <w:rsid w:val="003C78EF"/>
    <w:rsid w:val="0042786E"/>
    <w:rsid w:val="00440802"/>
    <w:rsid w:val="0045136C"/>
    <w:rsid w:val="00474459"/>
    <w:rsid w:val="0047620B"/>
    <w:rsid w:val="004970EB"/>
    <w:rsid w:val="004A1B78"/>
    <w:rsid w:val="004D7EEE"/>
    <w:rsid w:val="004F1570"/>
    <w:rsid w:val="00506EBC"/>
    <w:rsid w:val="00582844"/>
    <w:rsid w:val="00592351"/>
    <w:rsid w:val="00593AC4"/>
    <w:rsid w:val="005C49D0"/>
    <w:rsid w:val="005D2875"/>
    <w:rsid w:val="005F4F94"/>
    <w:rsid w:val="005F72E9"/>
    <w:rsid w:val="0061324B"/>
    <w:rsid w:val="006179D2"/>
    <w:rsid w:val="00622E42"/>
    <w:rsid w:val="00625E2B"/>
    <w:rsid w:val="00650572"/>
    <w:rsid w:val="00694C44"/>
    <w:rsid w:val="006C2669"/>
    <w:rsid w:val="006C4D30"/>
    <w:rsid w:val="006E1CD8"/>
    <w:rsid w:val="00781194"/>
    <w:rsid w:val="00785FCD"/>
    <w:rsid w:val="00786289"/>
    <w:rsid w:val="00793252"/>
    <w:rsid w:val="007C5AEC"/>
    <w:rsid w:val="007F3453"/>
    <w:rsid w:val="00821177"/>
    <w:rsid w:val="00846BF6"/>
    <w:rsid w:val="008536F4"/>
    <w:rsid w:val="00862B8C"/>
    <w:rsid w:val="00863221"/>
    <w:rsid w:val="0088117E"/>
    <w:rsid w:val="00892380"/>
    <w:rsid w:val="008A6D99"/>
    <w:rsid w:val="008F35D5"/>
    <w:rsid w:val="009312B2"/>
    <w:rsid w:val="00955282"/>
    <w:rsid w:val="00984A70"/>
    <w:rsid w:val="009909A2"/>
    <w:rsid w:val="009B06E1"/>
    <w:rsid w:val="009B5F0A"/>
    <w:rsid w:val="009D2644"/>
    <w:rsid w:val="009F4D7B"/>
    <w:rsid w:val="009F5DAF"/>
    <w:rsid w:val="00A65170"/>
    <w:rsid w:val="00A85EDB"/>
    <w:rsid w:val="00AB5E18"/>
    <w:rsid w:val="00AC25E2"/>
    <w:rsid w:val="00AD42A2"/>
    <w:rsid w:val="00B13E19"/>
    <w:rsid w:val="00B74DC3"/>
    <w:rsid w:val="00B91591"/>
    <w:rsid w:val="00BB5F9F"/>
    <w:rsid w:val="00C51451"/>
    <w:rsid w:val="00C75433"/>
    <w:rsid w:val="00C91500"/>
    <w:rsid w:val="00CE5F95"/>
    <w:rsid w:val="00D04CAF"/>
    <w:rsid w:val="00D4214F"/>
    <w:rsid w:val="00D73922"/>
    <w:rsid w:val="00D90182"/>
    <w:rsid w:val="00D940D8"/>
    <w:rsid w:val="00DC0E2E"/>
    <w:rsid w:val="00DC2915"/>
    <w:rsid w:val="00DD0123"/>
    <w:rsid w:val="00DD2853"/>
    <w:rsid w:val="00DF2D5F"/>
    <w:rsid w:val="00E23B30"/>
    <w:rsid w:val="00E51E1E"/>
    <w:rsid w:val="00E83BF3"/>
    <w:rsid w:val="00EC6493"/>
    <w:rsid w:val="00ED264F"/>
    <w:rsid w:val="00F247A4"/>
    <w:rsid w:val="00F24AAD"/>
    <w:rsid w:val="00F43523"/>
    <w:rsid w:val="00F67553"/>
    <w:rsid w:val="00FF4923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991CC9"/>
  <w15:chartTrackingRefBased/>
  <w15:docId w15:val="{EF2DC1F3-722A-4046-8A3F-19B23EE4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Tahoma"/>
      <w:spacing w:val="4"/>
      <w:sz w:val="16"/>
      <w:szCs w:val="16"/>
    </w:rPr>
  </w:style>
  <w:style w:type="paragraph" w:styleId="Heading1">
    <w:name w:val="heading 1"/>
    <w:basedOn w:val="Normal"/>
    <w:next w:val="Normal"/>
    <w:qFormat/>
    <w:pPr>
      <w:outlineLvl w:val="0"/>
    </w:pPr>
    <w:rPr>
      <w:sz w:val="40"/>
      <w:szCs w:val="40"/>
    </w:rPr>
  </w:style>
  <w:style w:type="paragraph" w:styleId="Heading2">
    <w:name w:val="heading 2"/>
    <w:basedOn w:val="Heading1"/>
    <w:next w:val="Normal"/>
    <w:qFormat/>
    <w:pPr>
      <w:outlineLvl w:val="1"/>
    </w:pPr>
    <w:rPr>
      <w:sz w:val="24"/>
      <w:szCs w:val="24"/>
    </w:rPr>
  </w:style>
  <w:style w:type="paragraph" w:styleId="Heading3">
    <w:name w:val="heading 3"/>
    <w:basedOn w:val="Heading1"/>
    <w:next w:val="Normal"/>
    <w:qFormat/>
    <w:pPr>
      <w:outlineLvl w:val="2"/>
    </w:pPr>
    <w:rPr>
      <w:caps/>
      <w:color w:val="999999"/>
      <w:sz w:val="32"/>
      <w:szCs w:val="32"/>
    </w:rPr>
  </w:style>
  <w:style w:type="paragraph" w:styleId="Heading4">
    <w:name w:val="heading 4"/>
    <w:basedOn w:val="Normal"/>
    <w:next w:val="Normal"/>
    <w:qFormat/>
    <w:pPr>
      <w:framePr w:hSpace="187" w:wrap="around" w:vAnchor="page" w:hAnchor="page" w:xAlign="center" w:y="1441"/>
      <w:outlineLvl w:val="3"/>
    </w:pPr>
    <w:rPr>
      <w:caps/>
    </w:rPr>
  </w:style>
  <w:style w:type="paragraph" w:styleId="Heading5">
    <w:name w:val="heading 5"/>
    <w:basedOn w:val="Normal"/>
    <w:next w:val="Normal"/>
    <w:qFormat/>
    <w:pPr>
      <w:jc w:val="right"/>
      <w:outlineLvl w:val="4"/>
    </w:pPr>
    <w:rPr>
      <w:cap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</w:style>
  <w:style w:type="paragraph" w:customStyle="1" w:styleId="TmBykHarfBalk">
    <w:name w:val="Tümü Büyük Harf Başlık"/>
    <w:basedOn w:val="Normal"/>
    <w:rPr>
      <w:b/>
      <w:caps/>
      <w:color w:val="808080"/>
      <w:sz w:val="14"/>
      <w:szCs w:val="14"/>
      <w:lang w:bidi="tr-TR"/>
    </w:rPr>
  </w:style>
  <w:style w:type="table" w:customStyle="1" w:styleId="NormalTablo1">
    <w:name w:val="Normal Tablo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D739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2AF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152AF1"/>
    <w:rPr>
      <w:rFonts w:ascii="Tahoma" w:hAnsi="Tahoma" w:cs="Tahoma"/>
      <w:spacing w:val="4"/>
      <w:sz w:val="16"/>
      <w:szCs w:val="16"/>
    </w:rPr>
  </w:style>
  <w:style w:type="paragraph" w:styleId="Footer">
    <w:name w:val="footer"/>
    <w:basedOn w:val="Normal"/>
    <w:link w:val="FooterChar"/>
    <w:rsid w:val="00152AF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152AF1"/>
    <w:rPr>
      <w:rFonts w:ascii="Tahoma" w:hAnsi="Tahoma" w:cs="Tahoma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E83BF3"/>
    <w:pPr>
      <w:spacing w:after="200" w:line="276" w:lineRule="auto"/>
      <w:ind w:left="720"/>
      <w:contextualSpacing/>
    </w:pPr>
    <w:rPr>
      <w:rFonts w:ascii="Calibri" w:eastAsia="Calibri" w:hAnsi="Calibri" w:cs="Times New Roman"/>
      <w:spacing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NAL~1.TOL\LOCALS~1\Temp\TCD12D.tmp\Toplant&#305;%20tutana&#287;&#30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Toplantı tutanağı.dot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Microsoft Corporation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Ertan Cem GÜL</dc:creator>
  <cp:keywords/>
  <dc:description/>
  <cp:lastModifiedBy>Pickle Rick</cp:lastModifiedBy>
  <cp:revision>2</cp:revision>
  <cp:lastPrinted>2017-09-13T07:37:00Z</cp:lastPrinted>
  <dcterms:created xsi:type="dcterms:W3CDTF">2023-06-17T11:10:00Z</dcterms:created>
  <dcterms:modified xsi:type="dcterms:W3CDTF">2023-06-17T11:10:00Z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TC010184111055</vt:lpwstr>
  </property>
  <property fmtid="{D5CDD505-2E9C-101B-9397-08002B2CF9AE}" pid="3" name="ContentType">
    <vt:lpwstr>Belge</vt:lpwstr>
  </property>
</Properties>
</file>