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5B477" w14:textId="77777777" w:rsidR="00F43523" w:rsidRDefault="00F43523" w:rsidP="00E83BF3"/>
    <w:p w14:paraId="1B090B34" w14:textId="77777777" w:rsidR="00E83BF3" w:rsidRDefault="00E83BF3" w:rsidP="00E83B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821177" w:rsidRPr="00785FCD" w14:paraId="29C9C5AA" w14:textId="77777777" w:rsidTr="00785FCD">
        <w:tc>
          <w:tcPr>
            <w:tcW w:w="9921" w:type="dxa"/>
            <w:shd w:val="clear" w:color="auto" w:fill="auto"/>
          </w:tcPr>
          <w:p w14:paraId="44FF98CA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Ön yazı, özgeçmişinizi tamamlayan ve sizi işveren adayınıza anlatmaya yarayan bir araçtır. Nasıl ki en iyi özgeçmiş, sizi iş görüşmesine davet ettiren özgeçmiş ise; en iyi ön yazı için de aynı kural geçerlidir denilebilir.</w:t>
            </w:r>
          </w:p>
          <w:p w14:paraId="1C95617D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Aşağıdaki örnekte ilk cümlede Ad/Soyad bilgilerinizi verdikten sonra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şeklinde belirtilen alanlara sizinle alakalı olarak doğru bilgileri girerek ön yazınızı hazır hale getirebilirsiniz. Yazı üzerinde fazla gördüğünüz alanları silebilir veya eksik gördüğünüz alanlarda eklemeler yapabilirsiniz.</w:t>
            </w:r>
          </w:p>
        </w:tc>
      </w:tr>
      <w:tr w:rsidR="00821177" w:rsidRPr="00785FCD" w14:paraId="6314CF8B" w14:textId="77777777" w:rsidTr="00785FCD">
        <w:tc>
          <w:tcPr>
            <w:tcW w:w="9921" w:type="dxa"/>
            <w:shd w:val="clear" w:color="auto" w:fill="auto"/>
          </w:tcPr>
          <w:p w14:paraId="3CB0C8A6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Sayın Yetkili;</w:t>
            </w:r>
          </w:p>
          <w:p w14:paraId="650E637E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740BB4C8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Ben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Ad/Soyad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. Yüksek İhtisas Üniversitesi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Programı</w:t>
            </w:r>
            <w:r w:rsidR="00A65930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ndan Haziran 20</w:t>
            </w:r>
            <w:r w:rsidR="00A65930" w:rsidRPr="00A65930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</w:t>
            </w:r>
            <w:r w:rsidR="00A65930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’da mezun oldum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.</w:t>
            </w:r>
          </w:p>
          <w:p w14:paraId="00235EF6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67FEB20C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Düzenli, planlı, güler yüzlü, dış görünüşüne özen gösteren, diksiyonu düzgün, takım çalışmasına yatkın, azimli, öğrenmeye ve gelişmeye açık biriyim.</w:t>
            </w:r>
          </w:p>
          <w:p w14:paraId="3101566C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1B5D29DB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Eğitimim süresince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Hastanesi’nde 20 iş günü yaz stajında bulundum. </w:t>
            </w:r>
            <w:r w:rsidR="00B528F3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Üniversite hayatımın 4.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öğretim dönemi itibari ile de Ankara</w:t>
            </w:r>
            <w:r w:rsidR="00B528F3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</w:t>
            </w:r>
            <w:r w:rsidR="00B528F3"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="00B528F3" w:rsidRPr="00B528F3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Hastanesi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’nde haftanın 3 günü sah</w:t>
            </w:r>
            <w:r w:rsidR="00B528F3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a uygulama çalışmasına katıldım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. (Eğer fiili olarak bir işte çalıştıysanız bunu da belirtmelisiniz)</w:t>
            </w:r>
          </w:p>
          <w:p w14:paraId="601B6802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16721070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Öğrenim gördüğüm süreçte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Topluluğunda aktif üye olarak faaliyetlere katıldım. Ayrıca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,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,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u w:val="single"/>
                <w:lang w:eastAsia="en-US"/>
              </w:rPr>
              <w:t>XXXXXXXX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kurslarına katıldım. </w:t>
            </w:r>
          </w:p>
          <w:p w14:paraId="30ED47E5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19EBE04E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Eğitim hayatımdan sonrasında kendimi geliştirebileceğim, hasta ve hasta yakınları için fayda üretebileceğim</w:t>
            </w:r>
            <w:r w:rsidR="00B95951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 xml:space="preserve"> </w:t>
            </w: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bir kurumda çalışmayı arzu etmekteyim.</w:t>
            </w:r>
          </w:p>
          <w:p w14:paraId="0908C816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30F0ACDD" w14:textId="77777777" w:rsidR="00821177" w:rsidRPr="00785FCD" w:rsidRDefault="00821177" w:rsidP="00785FCD">
            <w:pPr>
              <w:spacing w:after="160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Tarafınızca uygun görülmesi halinde özgeçmişimi ve yetkinliklerimi yüz yüze aktarmaktan memnuniyet duyarım.</w:t>
            </w:r>
          </w:p>
          <w:p w14:paraId="1C246EF5" w14:textId="77777777" w:rsidR="00821177" w:rsidRPr="00785FCD" w:rsidRDefault="00821177" w:rsidP="00785FCD">
            <w:pPr>
              <w:spacing w:after="160"/>
              <w:jc w:val="right"/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</w:pPr>
          </w:p>
          <w:p w14:paraId="3CC16A39" w14:textId="77777777" w:rsidR="00821177" w:rsidRPr="00785FCD" w:rsidRDefault="00821177" w:rsidP="00785FCD">
            <w:pPr>
              <w:spacing w:after="160"/>
              <w:jc w:val="right"/>
              <w:rPr>
                <w:rFonts w:ascii="Calibri" w:hAnsi="Calibri"/>
                <w:sz w:val="28"/>
              </w:rPr>
            </w:pPr>
            <w:r w:rsidRPr="00785FCD">
              <w:rPr>
                <w:rFonts w:ascii="Calibri" w:eastAsia="Calibri" w:hAnsi="Calibri" w:cs="Times New Roman"/>
                <w:spacing w:val="0"/>
                <w:sz w:val="24"/>
                <w:szCs w:val="22"/>
                <w:lang w:eastAsia="en-US"/>
              </w:rPr>
              <w:t>Saygılarımla</w:t>
            </w:r>
          </w:p>
        </w:tc>
      </w:tr>
    </w:tbl>
    <w:p w14:paraId="306AE23C" w14:textId="77777777" w:rsidR="00E83BF3" w:rsidRPr="009D2644" w:rsidRDefault="00E83BF3" w:rsidP="009D2644">
      <w:pPr>
        <w:rPr>
          <w:rFonts w:ascii="Calibri" w:hAnsi="Calibri"/>
          <w:sz w:val="24"/>
        </w:rPr>
      </w:pPr>
    </w:p>
    <w:sectPr w:rsidR="00E83BF3" w:rsidRPr="009D2644" w:rsidSect="00AC25E2">
      <w:headerReference w:type="default" r:id="rId7"/>
      <w:footerReference w:type="default" r:id="rId8"/>
      <w:pgSz w:w="11907" w:h="16839"/>
      <w:pgMar w:top="1418" w:right="70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56F31" w14:textId="77777777" w:rsidR="007E3CBC" w:rsidRDefault="007E3CBC" w:rsidP="00152AF1">
      <w:r>
        <w:separator/>
      </w:r>
    </w:p>
  </w:endnote>
  <w:endnote w:type="continuationSeparator" w:id="0">
    <w:p w14:paraId="4D2568D3" w14:textId="77777777" w:rsidR="007E3CBC" w:rsidRDefault="007E3CBC" w:rsidP="0015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8768" w14:textId="77777777" w:rsidR="009D2644" w:rsidRDefault="009D2644" w:rsidP="009D2644">
    <w:pPr>
      <w:pStyle w:val="Footer"/>
      <w:rPr>
        <w:b/>
        <w:sz w:val="20"/>
        <w:lang w:val="tr-TR"/>
      </w:rPr>
    </w:pPr>
    <w:r>
      <w:rPr>
        <w:b/>
        <w:sz w:val="20"/>
        <w:lang w:val="tr-TR"/>
      </w:rPr>
      <w:t>Hazırlayan: Dr. Öğr. Üyesi Alişan BALTACI</w:t>
    </w:r>
  </w:p>
  <w:p w14:paraId="64A18F73" w14:textId="77777777" w:rsidR="009D2644" w:rsidRPr="009D2644" w:rsidRDefault="009D2644" w:rsidP="009D2644">
    <w:pPr>
      <w:pStyle w:val="Footer"/>
      <w:rPr>
        <w:b/>
        <w:sz w:val="20"/>
        <w:lang w:val="tr-TR"/>
      </w:rPr>
    </w:pPr>
  </w:p>
  <w:p w14:paraId="2509137C" w14:textId="77777777" w:rsidR="00506EBC" w:rsidRPr="00506EBC" w:rsidRDefault="00506EBC" w:rsidP="00506EBC">
    <w:pPr>
      <w:pStyle w:val="Footer"/>
      <w:jc w:val="center"/>
      <w:rPr>
        <w:b/>
        <w:sz w:val="20"/>
      </w:rPr>
    </w:pPr>
    <w:r w:rsidRPr="00506EBC">
      <w:rPr>
        <w:b/>
        <w:sz w:val="20"/>
      </w:rPr>
      <w:t>Sağlık Hizmetleri Meslek Yüksekokulu Müdürlüğü</w:t>
    </w:r>
  </w:p>
  <w:p w14:paraId="683D3451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Adres: Karakaya Mahallesi Bağlum Bulvarı No:1 06291 Keçiören Ankara</w:t>
    </w:r>
  </w:p>
  <w:p w14:paraId="0F0CF114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E-Posta: shmyomudurluk@yiu.edu.tr</w:t>
    </w:r>
  </w:p>
  <w:p w14:paraId="7E894415" w14:textId="77777777" w:rsidR="00506EBC" w:rsidRPr="00506EBC" w:rsidRDefault="00506EBC" w:rsidP="00506EBC">
    <w:pPr>
      <w:pStyle w:val="Footer"/>
      <w:jc w:val="center"/>
      <w:rPr>
        <w:sz w:val="20"/>
      </w:rPr>
    </w:pPr>
    <w:r w:rsidRPr="00506EBC">
      <w:rPr>
        <w:sz w:val="20"/>
      </w:rPr>
      <w:t>Telefon: +90 312 3297425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1DFC9" w14:textId="77777777" w:rsidR="007E3CBC" w:rsidRDefault="007E3CBC" w:rsidP="00152AF1">
      <w:r>
        <w:separator/>
      </w:r>
    </w:p>
  </w:footnote>
  <w:footnote w:type="continuationSeparator" w:id="0">
    <w:p w14:paraId="76378798" w14:textId="77777777" w:rsidR="007E3CBC" w:rsidRDefault="007E3CBC" w:rsidP="0015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25"/>
      <w:gridCol w:w="8621"/>
    </w:tblGrid>
    <w:tr w:rsidR="00F43523" w:rsidRPr="00152AF1" w14:paraId="4DDB99BC" w14:textId="77777777" w:rsidTr="00F43523">
      <w:trPr>
        <w:trHeight w:val="1131"/>
      </w:trPr>
      <w:tc>
        <w:tcPr>
          <w:tcW w:w="1225" w:type="dxa"/>
          <w:shd w:val="clear" w:color="auto" w:fill="auto"/>
          <w:vAlign w:val="center"/>
        </w:tcPr>
        <w:p w14:paraId="4B99015F" w14:textId="38C75A6E" w:rsidR="00F43523" w:rsidRPr="00863221" w:rsidRDefault="00B51D48" w:rsidP="00F43523">
          <w:pPr>
            <w:pStyle w:val="Header"/>
            <w:jc w:val="center"/>
            <w:rPr>
              <w:rFonts w:ascii="Times New Roman" w:hAnsi="Times New Roman"/>
              <w:lang w:val="tr-TR" w:eastAsia="tr-TR"/>
            </w:rPr>
          </w:pPr>
          <w:r w:rsidRPr="00863221">
            <w:rPr>
              <w:rFonts w:ascii="Times New Roman" w:hAnsi="Times New Roman"/>
              <w:noProof/>
              <w:lang w:val="tr-TR" w:eastAsia="tr-TR"/>
            </w:rPr>
            <w:drawing>
              <wp:inline distT="0" distB="0" distL="0" distR="0" wp14:anchorId="398C1626" wp14:editId="004A2DB0">
                <wp:extent cx="590550" cy="704850"/>
                <wp:effectExtent l="0" t="0" r="0" b="0"/>
                <wp:docPr id="1" name="Resim 3" descr="C:\Users\Yonetim1\Desktop\flash\YIU LOGO-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C:\Users\Yonetim1\Desktop\flash\YIU LOGO-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1" w:type="dxa"/>
          <w:tcBorders>
            <w:right w:val="single" w:sz="4" w:space="0" w:color="auto"/>
          </w:tcBorders>
          <w:shd w:val="clear" w:color="auto" w:fill="auto"/>
          <w:vAlign w:val="center"/>
        </w:tcPr>
        <w:p w14:paraId="47D68555" w14:textId="77777777" w:rsidR="00F43523" w:rsidRPr="009D2644" w:rsidRDefault="00F43523" w:rsidP="00F43523">
          <w:pPr>
            <w:pStyle w:val="Header"/>
            <w:jc w:val="center"/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T.C. YÜKSEK İHTİSAS ÜNİVERSİTESİ</w:t>
          </w:r>
        </w:p>
        <w:p w14:paraId="0BC5F655" w14:textId="77777777" w:rsidR="001F3FF1" w:rsidRPr="009D2644" w:rsidRDefault="001F3FF1" w:rsidP="001F3FF1">
          <w:pPr>
            <w:pStyle w:val="Header"/>
            <w:jc w:val="center"/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KARİYER PLANLAMA UYGULAMA ve ARAŞTIRMA MERKEZİ</w:t>
          </w:r>
        </w:p>
        <w:p w14:paraId="4487D64C" w14:textId="77777777" w:rsidR="009D2644" w:rsidRDefault="009D2644" w:rsidP="001F3FF1">
          <w:pPr>
            <w:pStyle w:val="Header"/>
            <w:jc w:val="center"/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</w:pPr>
          <w:r w:rsidRPr="009D2644"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SAĞLIK HİZMETLERİ MESLEK YÜKSEKOKULU BİRİMİ</w:t>
          </w:r>
        </w:p>
        <w:p w14:paraId="2A34FD06" w14:textId="77777777" w:rsidR="00B95951" w:rsidRPr="00863221" w:rsidRDefault="00B95951" w:rsidP="001F3FF1">
          <w:pPr>
            <w:pStyle w:val="Header"/>
            <w:jc w:val="center"/>
            <w:rPr>
              <w:rFonts w:ascii="Times New Roman" w:hAnsi="Times New Roman" w:cs="Tahoma"/>
              <w:b/>
              <w:sz w:val="28"/>
              <w:lang w:val="tr-TR" w:eastAsia="tr-TR"/>
            </w:rPr>
          </w:pPr>
          <w:r>
            <w:rPr>
              <w:rFonts w:ascii="Times New Roman" w:hAnsi="Times New Roman" w:cs="Tahoma"/>
              <w:b/>
              <w:sz w:val="26"/>
              <w:szCs w:val="26"/>
              <w:lang w:val="tr-TR" w:eastAsia="tr-TR"/>
            </w:rPr>
            <w:t>Yeni Mezun Ön Yazı Örneği</w:t>
          </w:r>
        </w:p>
      </w:tc>
    </w:tr>
  </w:tbl>
  <w:p w14:paraId="7CA590DE" w14:textId="77777777" w:rsidR="00152AF1" w:rsidRPr="00152AF1" w:rsidRDefault="00152AF1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C2ABC"/>
    <w:multiLevelType w:val="hybridMultilevel"/>
    <w:tmpl w:val="49F815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76D2F"/>
    <w:multiLevelType w:val="hybridMultilevel"/>
    <w:tmpl w:val="F49CB7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93278"/>
    <w:multiLevelType w:val="hybridMultilevel"/>
    <w:tmpl w:val="AECC54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47D01"/>
    <w:multiLevelType w:val="hybridMultilevel"/>
    <w:tmpl w:val="E17ABE3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663362">
    <w:abstractNumId w:val="3"/>
  </w:num>
  <w:num w:numId="2" w16cid:durableId="2023311279">
    <w:abstractNumId w:val="0"/>
  </w:num>
  <w:num w:numId="3" w16cid:durableId="1430075938">
    <w:abstractNumId w:val="1"/>
  </w:num>
  <w:num w:numId="4" w16cid:durableId="17504685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D5F"/>
    <w:rsid w:val="00093C5B"/>
    <w:rsid w:val="000C524E"/>
    <w:rsid w:val="000E276A"/>
    <w:rsid w:val="000E3A3A"/>
    <w:rsid w:val="000F1C5B"/>
    <w:rsid w:val="00131DFE"/>
    <w:rsid w:val="00136E56"/>
    <w:rsid w:val="00142AF5"/>
    <w:rsid w:val="00152AF1"/>
    <w:rsid w:val="00195786"/>
    <w:rsid w:val="001B0366"/>
    <w:rsid w:val="001D3B64"/>
    <w:rsid w:val="001E2A6C"/>
    <w:rsid w:val="001F3FF1"/>
    <w:rsid w:val="00201521"/>
    <w:rsid w:val="00214950"/>
    <w:rsid w:val="00223BB2"/>
    <w:rsid w:val="00262F28"/>
    <w:rsid w:val="00282251"/>
    <w:rsid w:val="0029016A"/>
    <w:rsid w:val="002A6E6C"/>
    <w:rsid w:val="002E486E"/>
    <w:rsid w:val="00332A19"/>
    <w:rsid w:val="00352F3A"/>
    <w:rsid w:val="003573C5"/>
    <w:rsid w:val="003A4629"/>
    <w:rsid w:val="003C27B6"/>
    <w:rsid w:val="003C78EF"/>
    <w:rsid w:val="0042786E"/>
    <w:rsid w:val="00440802"/>
    <w:rsid w:val="0045136C"/>
    <w:rsid w:val="00474459"/>
    <w:rsid w:val="0047620B"/>
    <w:rsid w:val="004970EB"/>
    <w:rsid w:val="004A1B78"/>
    <w:rsid w:val="004D7EEE"/>
    <w:rsid w:val="004F1570"/>
    <w:rsid w:val="00506EBC"/>
    <w:rsid w:val="00582844"/>
    <w:rsid w:val="00592351"/>
    <w:rsid w:val="00593AC4"/>
    <w:rsid w:val="005D2875"/>
    <w:rsid w:val="005F72E9"/>
    <w:rsid w:val="0061324B"/>
    <w:rsid w:val="006179D2"/>
    <w:rsid w:val="00622E42"/>
    <w:rsid w:val="00625E2B"/>
    <w:rsid w:val="00650572"/>
    <w:rsid w:val="00694C44"/>
    <w:rsid w:val="006C2669"/>
    <w:rsid w:val="006C4D30"/>
    <w:rsid w:val="006E1CD8"/>
    <w:rsid w:val="00781194"/>
    <w:rsid w:val="00785FCD"/>
    <w:rsid w:val="00786289"/>
    <w:rsid w:val="00793252"/>
    <w:rsid w:val="007C5AEC"/>
    <w:rsid w:val="007E3CBC"/>
    <w:rsid w:val="007F3453"/>
    <w:rsid w:val="00821177"/>
    <w:rsid w:val="00846BF6"/>
    <w:rsid w:val="008536F4"/>
    <w:rsid w:val="00862B8C"/>
    <w:rsid w:val="00863221"/>
    <w:rsid w:val="0088117E"/>
    <w:rsid w:val="00892380"/>
    <w:rsid w:val="008A6D99"/>
    <w:rsid w:val="008F35D5"/>
    <w:rsid w:val="009312B2"/>
    <w:rsid w:val="00955282"/>
    <w:rsid w:val="00984A70"/>
    <w:rsid w:val="009909A2"/>
    <w:rsid w:val="009B06E1"/>
    <w:rsid w:val="009B5F0A"/>
    <w:rsid w:val="009D2644"/>
    <w:rsid w:val="009F4D7B"/>
    <w:rsid w:val="009F5DAF"/>
    <w:rsid w:val="00A65170"/>
    <w:rsid w:val="00A65930"/>
    <w:rsid w:val="00A85EDB"/>
    <w:rsid w:val="00AB5E18"/>
    <w:rsid w:val="00AC25E2"/>
    <w:rsid w:val="00AC5002"/>
    <w:rsid w:val="00AD42A2"/>
    <w:rsid w:val="00B13E19"/>
    <w:rsid w:val="00B51D48"/>
    <w:rsid w:val="00B528F3"/>
    <w:rsid w:val="00B74DC3"/>
    <w:rsid w:val="00B91591"/>
    <w:rsid w:val="00B95951"/>
    <w:rsid w:val="00BB5F9F"/>
    <w:rsid w:val="00C2642E"/>
    <w:rsid w:val="00C75433"/>
    <w:rsid w:val="00C91500"/>
    <w:rsid w:val="00CE5F95"/>
    <w:rsid w:val="00D04CAF"/>
    <w:rsid w:val="00D4214F"/>
    <w:rsid w:val="00D73922"/>
    <w:rsid w:val="00D90182"/>
    <w:rsid w:val="00D940D8"/>
    <w:rsid w:val="00DC0E2E"/>
    <w:rsid w:val="00DC2915"/>
    <w:rsid w:val="00DD0123"/>
    <w:rsid w:val="00DD2853"/>
    <w:rsid w:val="00DF2D5F"/>
    <w:rsid w:val="00E23B30"/>
    <w:rsid w:val="00E33E9F"/>
    <w:rsid w:val="00E51E1E"/>
    <w:rsid w:val="00E83BF3"/>
    <w:rsid w:val="00EC6493"/>
    <w:rsid w:val="00ED264F"/>
    <w:rsid w:val="00F247A4"/>
    <w:rsid w:val="00F24AAD"/>
    <w:rsid w:val="00F43523"/>
    <w:rsid w:val="00FF4923"/>
    <w:rsid w:val="00FF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D1125E"/>
  <w15:chartTrackingRefBased/>
  <w15:docId w15:val="{056F4545-E9A5-4A7E-808A-1CA470D3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spacing w:val="4"/>
      <w:sz w:val="16"/>
      <w:szCs w:val="16"/>
    </w:rPr>
  </w:style>
  <w:style w:type="paragraph" w:styleId="Heading1">
    <w:name w:val="heading 1"/>
    <w:basedOn w:val="Normal"/>
    <w:next w:val="Normal"/>
    <w:qFormat/>
    <w:pPr>
      <w:outlineLvl w:val="0"/>
    </w:pPr>
    <w:rPr>
      <w:sz w:val="40"/>
      <w:szCs w:val="40"/>
    </w:rPr>
  </w:style>
  <w:style w:type="paragraph" w:styleId="Heading2">
    <w:name w:val="heading 2"/>
    <w:basedOn w:val="Heading1"/>
    <w:next w:val="Normal"/>
    <w:qFormat/>
    <w:pPr>
      <w:outlineLvl w:val="1"/>
    </w:pPr>
    <w:rPr>
      <w:sz w:val="24"/>
      <w:szCs w:val="24"/>
    </w:rPr>
  </w:style>
  <w:style w:type="paragraph" w:styleId="Heading3">
    <w:name w:val="heading 3"/>
    <w:basedOn w:val="Heading1"/>
    <w:next w:val="Normal"/>
    <w:qFormat/>
    <w:pPr>
      <w:outlineLvl w:val="2"/>
    </w:pPr>
    <w:rPr>
      <w:caps/>
      <w:color w:val="999999"/>
      <w:sz w:val="32"/>
      <w:szCs w:val="32"/>
    </w:rPr>
  </w:style>
  <w:style w:type="paragraph" w:styleId="Heading4">
    <w:name w:val="heading 4"/>
    <w:basedOn w:val="Normal"/>
    <w:next w:val="Normal"/>
    <w:qFormat/>
    <w:pPr>
      <w:framePr w:hSpace="187" w:wrap="around" w:vAnchor="page" w:hAnchor="page" w:xAlign="center" w:y="1441"/>
      <w:outlineLvl w:val="3"/>
    </w:pPr>
    <w:rPr>
      <w:caps/>
    </w:rPr>
  </w:style>
  <w:style w:type="paragraph" w:styleId="Heading5">
    <w:name w:val="heading 5"/>
    <w:basedOn w:val="Normal"/>
    <w:next w:val="Normal"/>
    <w:qFormat/>
    <w:pPr>
      <w:jc w:val="right"/>
      <w:outlineLvl w:val="4"/>
    </w:pPr>
    <w:rPr>
      <w:cap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</w:style>
  <w:style w:type="paragraph" w:customStyle="1" w:styleId="TmBykHarfBalk">
    <w:name w:val="Tümü Büyük Harf Başlık"/>
    <w:basedOn w:val="Normal"/>
    <w:rPr>
      <w:b/>
      <w:caps/>
      <w:color w:val="808080"/>
      <w:sz w:val="14"/>
      <w:szCs w:val="14"/>
      <w:lang w:bidi="tr-TR"/>
    </w:rPr>
  </w:style>
  <w:style w:type="table" w:customStyle="1" w:styleId="NormalTablo1">
    <w:name w:val="Normal Tablo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D739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152AF1"/>
    <w:rPr>
      <w:rFonts w:ascii="Tahoma" w:hAnsi="Tahoma" w:cs="Tahoma"/>
      <w:spacing w:val="4"/>
      <w:sz w:val="16"/>
      <w:szCs w:val="16"/>
    </w:rPr>
  </w:style>
  <w:style w:type="paragraph" w:styleId="Footer">
    <w:name w:val="footer"/>
    <w:basedOn w:val="Normal"/>
    <w:link w:val="FooterChar"/>
    <w:rsid w:val="00152AF1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rsid w:val="00152AF1"/>
    <w:rPr>
      <w:rFonts w:ascii="Tahoma" w:hAnsi="Tahoma" w:cs="Tahoma"/>
      <w:spacing w:val="4"/>
      <w:sz w:val="16"/>
      <w:szCs w:val="16"/>
    </w:rPr>
  </w:style>
  <w:style w:type="paragraph" w:styleId="ListParagraph">
    <w:name w:val="List Paragraph"/>
    <w:basedOn w:val="Normal"/>
    <w:uiPriority w:val="34"/>
    <w:qFormat/>
    <w:rsid w:val="00E83BF3"/>
    <w:pPr>
      <w:spacing w:after="200" w:line="276" w:lineRule="auto"/>
      <w:ind w:left="720"/>
      <w:contextualSpacing/>
    </w:pPr>
    <w:rPr>
      <w:rFonts w:ascii="Calibri" w:eastAsia="Calibri" w:hAnsi="Calibri" w:cs="Times New Roman"/>
      <w:spacing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UNAL~1.TOL\LOCALS~1\Temp\TCD12D.tmp\Toplant&#305;%20tutana&#287;&#30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Toplantı tutanağı.dot</Template>
  <TotalTime>0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Microsoft Corporation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Ertan Cem GÜL</dc:creator>
  <cp:keywords/>
  <dc:description/>
  <cp:lastModifiedBy>Pickle Rick</cp:lastModifiedBy>
  <cp:revision>2</cp:revision>
  <cp:lastPrinted>2017-09-13T07:37:00Z</cp:lastPrinted>
  <dcterms:created xsi:type="dcterms:W3CDTF">2023-06-17T11:19:00Z</dcterms:created>
  <dcterms:modified xsi:type="dcterms:W3CDTF">2023-06-17T11:19:00Z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TC010184111055</vt:lpwstr>
  </property>
  <property fmtid="{D5CDD505-2E9C-101B-9397-08002B2CF9AE}" pid="3" name="ContentType">
    <vt:lpwstr>Belge</vt:lpwstr>
  </property>
</Properties>
</file>